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E87" w:rsidRPr="00453DC3" w:rsidRDefault="007D2E87" w:rsidP="00F01001">
      <w:pPr>
        <w:spacing w:line="640" w:lineRule="exact"/>
        <w:jc w:val="center"/>
        <w:rPr>
          <w:rFonts w:ascii="黑体" w:eastAsia="黑体" w:hAnsi="黑体"/>
          <w:color w:val="FF0000"/>
          <w:sz w:val="44"/>
          <w:szCs w:val="44"/>
        </w:rPr>
      </w:pPr>
      <w:r w:rsidRPr="00453DC3">
        <w:rPr>
          <w:rFonts w:ascii="黑体" w:eastAsia="黑体" w:hAnsi="黑体" w:hint="eastAsia"/>
          <w:color w:val="FF0000"/>
          <w:sz w:val="44"/>
          <w:szCs w:val="44"/>
        </w:rPr>
        <w:t>西安市阎良区人力资源和社会保障局</w:t>
      </w:r>
    </w:p>
    <w:p w:rsidR="007D2E87" w:rsidRPr="00453DC3" w:rsidRDefault="007D2E87" w:rsidP="00F01001">
      <w:pPr>
        <w:spacing w:line="640" w:lineRule="exact"/>
        <w:jc w:val="center"/>
        <w:rPr>
          <w:rFonts w:ascii="黑体" w:eastAsia="黑体" w:hAnsi="黑体"/>
          <w:color w:val="FF0000"/>
          <w:sz w:val="44"/>
          <w:szCs w:val="44"/>
        </w:rPr>
      </w:pPr>
      <w:r w:rsidRPr="00453DC3">
        <w:rPr>
          <w:rFonts w:ascii="黑体" w:eastAsia="黑体" w:hAnsi="黑体" w:hint="eastAsia"/>
          <w:color w:val="FF0000"/>
          <w:sz w:val="44"/>
          <w:szCs w:val="44"/>
        </w:rPr>
        <w:t>行政处罚</w:t>
      </w:r>
      <w:r>
        <w:rPr>
          <w:rFonts w:ascii="黑体" w:eastAsia="黑体" w:hAnsi="黑体" w:hint="eastAsia"/>
          <w:color w:val="FF0000"/>
          <w:sz w:val="44"/>
          <w:szCs w:val="44"/>
        </w:rPr>
        <w:t>决定</w:t>
      </w:r>
      <w:r w:rsidRPr="00453DC3">
        <w:rPr>
          <w:rFonts w:ascii="黑体" w:eastAsia="黑体" w:hAnsi="黑体" w:hint="eastAsia"/>
          <w:color w:val="FF0000"/>
          <w:sz w:val="44"/>
          <w:szCs w:val="44"/>
        </w:rPr>
        <w:t>书</w:t>
      </w:r>
    </w:p>
    <w:p w:rsidR="007D2E87" w:rsidRDefault="007D2E87" w:rsidP="00A7324F">
      <w:pPr>
        <w:spacing w:line="540" w:lineRule="exact"/>
        <w:ind w:firstLineChars="450" w:firstLine="31680"/>
        <w:jc w:val="right"/>
        <w:rPr>
          <w:rFonts w:ascii="仿宋_GB2312" w:eastAsia="仿宋_GB2312"/>
          <w:color w:val="FF0000"/>
          <w:kern w:val="0"/>
          <w:sz w:val="32"/>
          <w:szCs w:val="32"/>
        </w:rPr>
      </w:pPr>
      <w:r w:rsidRPr="00981488">
        <w:rPr>
          <w:rFonts w:ascii="仿宋_GB2312" w:eastAsia="仿宋_GB2312" w:hint="eastAsia"/>
          <w:color w:val="FF0000"/>
          <w:spacing w:val="8"/>
          <w:w w:val="96"/>
          <w:kern w:val="0"/>
          <w:sz w:val="32"/>
          <w:szCs w:val="32"/>
          <w:fitText w:val="4160" w:id="-1697895424"/>
        </w:rPr>
        <w:t>阎人社监罚字</w:t>
      </w:r>
      <w:r w:rsidRPr="00981488">
        <w:rPr>
          <w:rFonts w:ascii="仿宋_GB2312" w:eastAsia="仿宋_GB2312" w:hAnsi="宋体" w:hint="eastAsia"/>
          <w:color w:val="FF0000"/>
          <w:spacing w:val="8"/>
          <w:w w:val="96"/>
          <w:sz w:val="32"/>
          <w:szCs w:val="32"/>
          <w:fitText w:val="4160" w:id="-1697895424"/>
        </w:rPr>
        <w:t>〔</w:t>
      </w:r>
      <w:r w:rsidRPr="00981488">
        <w:rPr>
          <w:rFonts w:ascii="仿宋_GB2312" w:eastAsia="仿宋_GB2312" w:hAnsi="宋体"/>
          <w:spacing w:val="8"/>
          <w:w w:val="96"/>
          <w:sz w:val="32"/>
          <w:szCs w:val="32"/>
          <w:fitText w:val="4160" w:id="-1697895424"/>
        </w:rPr>
        <w:t>2021</w:t>
      </w:r>
      <w:r w:rsidRPr="00981488">
        <w:rPr>
          <w:rFonts w:ascii="仿宋_GB2312" w:eastAsia="仿宋_GB2312" w:hAnsi="宋体" w:hint="eastAsia"/>
          <w:color w:val="FF0000"/>
          <w:spacing w:val="8"/>
          <w:w w:val="96"/>
          <w:sz w:val="32"/>
          <w:szCs w:val="32"/>
          <w:fitText w:val="4160" w:id="-1697895424"/>
        </w:rPr>
        <w:t>〕</w:t>
      </w:r>
      <w:r w:rsidRPr="00981488">
        <w:rPr>
          <w:rFonts w:ascii="仿宋_GB2312" w:eastAsia="仿宋_GB2312" w:hint="eastAsia"/>
          <w:color w:val="FF0000"/>
          <w:spacing w:val="8"/>
          <w:w w:val="96"/>
          <w:kern w:val="0"/>
          <w:sz w:val="32"/>
          <w:szCs w:val="32"/>
          <w:fitText w:val="4160" w:id="-1697895424"/>
        </w:rPr>
        <w:t>第</w:t>
      </w:r>
      <w:r w:rsidRPr="00981488">
        <w:rPr>
          <w:rFonts w:ascii="仿宋_GB2312" w:eastAsia="仿宋_GB2312"/>
          <w:spacing w:val="8"/>
          <w:w w:val="96"/>
          <w:kern w:val="0"/>
          <w:sz w:val="32"/>
          <w:szCs w:val="32"/>
          <w:fitText w:val="4160" w:id="-1697895424"/>
        </w:rPr>
        <w:t>2</w:t>
      </w:r>
      <w:r w:rsidRPr="00981488">
        <w:rPr>
          <w:rFonts w:ascii="仿宋_GB2312" w:eastAsia="仿宋_GB2312" w:hint="eastAsia"/>
          <w:color w:val="FF0000"/>
          <w:spacing w:val="2"/>
          <w:w w:val="96"/>
          <w:kern w:val="0"/>
          <w:sz w:val="32"/>
          <w:szCs w:val="32"/>
          <w:fitText w:val="4160" w:id="-1697895424"/>
        </w:rPr>
        <w:t>号</w:t>
      </w:r>
    </w:p>
    <w:p w:rsidR="007D2E87" w:rsidRPr="00E665A5" w:rsidRDefault="007D2E87" w:rsidP="00AE1B40">
      <w:pPr>
        <w:spacing w:line="540" w:lineRule="exact"/>
        <w:rPr>
          <w:rFonts w:ascii="仿宋_GB2312" w:eastAsia="仿宋_GB2312"/>
          <w:sz w:val="28"/>
          <w:szCs w:val="28"/>
        </w:rPr>
      </w:pPr>
      <w:r w:rsidRPr="00E665A5">
        <w:rPr>
          <w:rFonts w:ascii="仿宋_GB2312" w:eastAsia="仿宋_GB2312" w:hint="eastAsia"/>
          <w:spacing w:val="53"/>
          <w:kern w:val="0"/>
          <w:sz w:val="32"/>
          <w:szCs w:val="32"/>
          <w:fitText w:val="1600" w:id="-1697895423"/>
        </w:rPr>
        <w:t>被处罚</w:t>
      </w:r>
      <w:r w:rsidRPr="00E665A5">
        <w:rPr>
          <w:rFonts w:ascii="仿宋_GB2312" w:eastAsia="仿宋_GB2312" w:hint="eastAsia"/>
          <w:spacing w:val="1"/>
          <w:kern w:val="0"/>
          <w:sz w:val="32"/>
          <w:szCs w:val="32"/>
          <w:fitText w:val="1600" w:id="-1697895423"/>
        </w:rPr>
        <w:t>人</w:t>
      </w:r>
      <w:r>
        <w:rPr>
          <w:rFonts w:ascii="仿宋_GB2312" w:eastAsia="仿宋_GB2312" w:hint="eastAsia"/>
          <w:sz w:val="32"/>
          <w:szCs w:val="32"/>
        </w:rPr>
        <w:t>：</w:t>
      </w:r>
      <w:r w:rsidRPr="00E665A5">
        <w:rPr>
          <w:rFonts w:ascii="仿宋_GB2312" w:eastAsia="仿宋_GB2312" w:hint="eastAsia"/>
          <w:spacing w:val="-40"/>
          <w:sz w:val="32"/>
          <w:szCs w:val="32"/>
        </w:rPr>
        <w:t>西安德尔美客医疗美容有限公司</w:t>
      </w:r>
      <w:r w:rsidRPr="00E665A5">
        <w:rPr>
          <w:rFonts w:ascii="仿宋_GB2312" w:eastAsia="仿宋_GB2312" w:hint="eastAsia"/>
          <w:spacing w:val="-40"/>
          <w:sz w:val="28"/>
          <w:szCs w:val="28"/>
        </w:rPr>
        <w:t>（统一社会信用代码：</w:t>
      </w:r>
      <w:r w:rsidRPr="00E665A5">
        <w:rPr>
          <w:rFonts w:ascii="仿宋_GB2312" w:eastAsia="仿宋_GB2312"/>
          <w:spacing w:val="-40"/>
          <w:sz w:val="28"/>
          <w:szCs w:val="28"/>
        </w:rPr>
        <w:t>91610114MA6UPJFH80</w:t>
      </w:r>
      <w:r w:rsidRPr="00E665A5">
        <w:rPr>
          <w:rFonts w:ascii="仿宋_GB2312" w:eastAsia="仿宋_GB2312" w:hint="eastAsia"/>
          <w:spacing w:val="-40"/>
          <w:sz w:val="28"/>
          <w:szCs w:val="28"/>
        </w:rPr>
        <w:t>）</w:t>
      </w:r>
      <w:r w:rsidRPr="00E665A5">
        <w:rPr>
          <w:rFonts w:ascii="仿宋_GB2312" w:eastAsia="仿宋_GB2312"/>
          <w:spacing w:val="-40"/>
          <w:sz w:val="28"/>
          <w:szCs w:val="28"/>
        </w:rPr>
        <w:t xml:space="preserve"> </w:t>
      </w:r>
    </w:p>
    <w:p w:rsidR="007D2E87" w:rsidRPr="00F71BFC" w:rsidRDefault="007D2E87" w:rsidP="00AE1B40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法定代表人：张和爽</w:t>
      </w:r>
    </w:p>
    <w:p w:rsidR="007D2E87" w:rsidRPr="00215206" w:rsidRDefault="007D2E87" w:rsidP="00A7324F">
      <w:pPr>
        <w:spacing w:line="540" w:lineRule="exact"/>
        <w:ind w:left="31680" w:hangingChars="494" w:firstLine="31680"/>
        <w:rPr>
          <w:rFonts w:ascii="仿宋_GB2312" w:eastAsia="仿宋_GB2312"/>
          <w:sz w:val="32"/>
          <w:szCs w:val="32"/>
        </w:rPr>
      </w:pPr>
      <w:r w:rsidRPr="00AE1B40">
        <w:rPr>
          <w:rFonts w:ascii="仿宋_GB2312" w:eastAsia="仿宋_GB2312" w:hint="eastAsia"/>
          <w:spacing w:val="480"/>
          <w:kern w:val="0"/>
          <w:sz w:val="32"/>
          <w:szCs w:val="32"/>
          <w:fitText w:val="1600" w:id="-1697895422"/>
        </w:rPr>
        <w:t>地</w:t>
      </w:r>
      <w:r w:rsidRPr="00AE1B40">
        <w:rPr>
          <w:rFonts w:ascii="仿宋_GB2312" w:eastAsia="仿宋_GB2312" w:hint="eastAsia"/>
          <w:kern w:val="0"/>
          <w:sz w:val="32"/>
          <w:szCs w:val="32"/>
          <w:fitText w:val="1600" w:id="-1697895422"/>
        </w:rPr>
        <w:t>址</w:t>
      </w:r>
      <w:r>
        <w:rPr>
          <w:rFonts w:ascii="仿宋_GB2312" w:eastAsia="仿宋_GB2312" w:hint="eastAsia"/>
          <w:sz w:val="32"/>
          <w:szCs w:val="32"/>
        </w:rPr>
        <w:t>：陕西省西安市阎良区公园南路</w:t>
      </w:r>
      <w:r>
        <w:rPr>
          <w:rFonts w:ascii="仿宋_GB2312" w:eastAsia="仿宋_GB2312"/>
          <w:sz w:val="32"/>
          <w:szCs w:val="32"/>
        </w:rPr>
        <w:t>55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楼</w:t>
      </w:r>
      <w:r w:rsidRPr="00215206">
        <w:rPr>
          <w:rFonts w:ascii="仿宋_GB2312" w:eastAsia="仿宋_GB2312"/>
          <w:sz w:val="32"/>
          <w:szCs w:val="32"/>
        </w:rPr>
        <w:t xml:space="preserve"> </w:t>
      </w:r>
    </w:p>
    <w:p w:rsidR="007D2E87" w:rsidRPr="00E665A5" w:rsidRDefault="007D2E87" w:rsidP="00A7324F">
      <w:pPr>
        <w:spacing w:line="54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665A5">
        <w:rPr>
          <w:rFonts w:ascii="仿宋_GB2312" w:eastAsia="仿宋_GB2312" w:hint="eastAsia"/>
          <w:sz w:val="32"/>
          <w:szCs w:val="32"/>
        </w:rPr>
        <w:t>经我局调查取证，你单位违法收取</w:t>
      </w:r>
      <w:r w:rsidRPr="00E665A5">
        <w:rPr>
          <w:rFonts w:ascii="仿宋_GB2312" w:eastAsia="仿宋_GB2312"/>
          <w:sz w:val="32"/>
          <w:szCs w:val="32"/>
        </w:rPr>
        <w:t>8</w:t>
      </w:r>
      <w:r w:rsidRPr="00E665A5">
        <w:rPr>
          <w:rFonts w:ascii="仿宋_GB2312" w:eastAsia="仿宋_GB2312" w:hint="eastAsia"/>
          <w:sz w:val="32"/>
          <w:szCs w:val="32"/>
        </w:rPr>
        <w:t>名员工每人押金</w:t>
      </w:r>
      <w:r w:rsidRPr="00E665A5">
        <w:rPr>
          <w:rFonts w:ascii="仿宋_GB2312" w:eastAsia="仿宋_GB2312"/>
          <w:sz w:val="32"/>
          <w:szCs w:val="32"/>
        </w:rPr>
        <w:t>500</w:t>
      </w:r>
      <w:r w:rsidRPr="00E665A5">
        <w:rPr>
          <w:rFonts w:ascii="仿宋_GB2312" w:eastAsia="仿宋_GB2312" w:hint="eastAsia"/>
          <w:sz w:val="32"/>
          <w:szCs w:val="32"/>
        </w:rPr>
        <w:t>元。你单位的行为违反了《中华人民共和国劳动合同法》第九条</w:t>
      </w:r>
      <w:r w:rsidRPr="00E665A5">
        <w:rPr>
          <w:rFonts w:ascii="仿宋_GB2312" w:eastAsia="仿宋_GB2312"/>
          <w:sz w:val="32"/>
          <w:szCs w:val="32"/>
        </w:rPr>
        <w:t xml:space="preserve"> </w:t>
      </w:r>
      <w:r w:rsidRPr="00E665A5">
        <w:rPr>
          <w:rFonts w:ascii="仿宋_GB2312" w:eastAsia="仿宋_GB2312" w:hint="eastAsia"/>
          <w:sz w:val="32"/>
          <w:szCs w:val="32"/>
        </w:rPr>
        <w:t>“用人单位招用劳动者，不得扣押劳动者的居民身份证和其他证件，不得要求劳动者提供担保或者以其他名义向劳动者收取财物”的规定。</w:t>
      </w:r>
    </w:p>
    <w:p w:rsidR="007D2E87" w:rsidRPr="00E665A5" w:rsidRDefault="007D2E87" w:rsidP="00A7324F">
      <w:pPr>
        <w:spacing w:line="540" w:lineRule="exact"/>
        <w:ind w:firstLineChars="200" w:firstLine="31680"/>
        <w:jc w:val="left"/>
        <w:rPr>
          <w:rFonts w:ascii="仿宋_GB2312" w:eastAsia="仿宋_GB2312"/>
          <w:b/>
          <w:sz w:val="32"/>
          <w:szCs w:val="32"/>
        </w:rPr>
      </w:pPr>
      <w:r w:rsidRPr="00E665A5">
        <w:rPr>
          <w:rFonts w:ascii="仿宋_GB2312" w:eastAsia="仿宋_GB2312" w:hint="eastAsia"/>
          <w:sz w:val="32"/>
          <w:szCs w:val="32"/>
        </w:rPr>
        <w:t>根据《中华人民共和国劳动合同法》第八十四条第二款“用人单位违反本法规定，以担保或者其他名义向劳动者收取财物的，由劳动行政部门责令限期退还劳动者本人，并以每人五百元以上二千元以下的标准处以罚款；给劳动者造成损害的，应当承担赔偿责任”</w:t>
      </w:r>
      <w:r w:rsidRPr="00E665A5">
        <w:rPr>
          <w:rFonts w:ascii="仿宋_GB2312" w:eastAsia="仿宋_GB2312"/>
          <w:sz w:val="32"/>
          <w:szCs w:val="32"/>
        </w:rPr>
        <w:t xml:space="preserve"> </w:t>
      </w:r>
      <w:r w:rsidRPr="00E665A5">
        <w:rPr>
          <w:rFonts w:ascii="仿宋_GB2312" w:eastAsia="仿宋_GB2312" w:hint="eastAsia"/>
          <w:sz w:val="32"/>
          <w:szCs w:val="32"/>
        </w:rPr>
        <w:t>的规定，我局拟给予你单位下列行政处罚：</w:t>
      </w:r>
      <w:r w:rsidRPr="00E665A5">
        <w:rPr>
          <w:rFonts w:ascii="仿宋_GB2312" w:eastAsia="仿宋_GB2312" w:hint="eastAsia"/>
          <w:b/>
          <w:sz w:val="32"/>
          <w:szCs w:val="32"/>
        </w:rPr>
        <w:t>对你单位以每人</w:t>
      </w:r>
      <w:r w:rsidRPr="00E665A5">
        <w:rPr>
          <w:rFonts w:ascii="仿宋_GB2312" w:eastAsia="仿宋_GB2312"/>
          <w:b/>
          <w:sz w:val="32"/>
          <w:szCs w:val="32"/>
        </w:rPr>
        <w:t>500</w:t>
      </w:r>
      <w:r w:rsidRPr="00E665A5">
        <w:rPr>
          <w:rFonts w:ascii="仿宋_GB2312" w:eastAsia="仿宋_GB2312" w:hint="eastAsia"/>
          <w:b/>
          <w:sz w:val="32"/>
          <w:szCs w:val="32"/>
        </w:rPr>
        <w:t>元的标准，共处以</w:t>
      </w:r>
      <w:r w:rsidRPr="00E665A5">
        <w:rPr>
          <w:rFonts w:ascii="仿宋_GB2312" w:eastAsia="仿宋_GB2312"/>
          <w:b/>
          <w:sz w:val="32"/>
          <w:szCs w:val="32"/>
        </w:rPr>
        <w:t>4000</w:t>
      </w:r>
      <w:r w:rsidRPr="00E665A5">
        <w:rPr>
          <w:rFonts w:ascii="仿宋_GB2312" w:eastAsia="仿宋_GB2312" w:hint="eastAsia"/>
          <w:b/>
          <w:sz w:val="32"/>
          <w:szCs w:val="32"/>
        </w:rPr>
        <w:t>元（肆仟元整）罚款。</w:t>
      </w:r>
    </w:p>
    <w:p w:rsidR="007D2E87" w:rsidRPr="009E0AB8" w:rsidRDefault="007D2E87" w:rsidP="00A7324F">
      <w:pPr>
        <w:spacing w:line="54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637512">
        <w:rPr>
          <w:rFonts w:ascii="仿宋_GB2312" w:eastAsia="仿宋_GB2312" w:hint="eastAsia"/>
          <w:sz w:val="32"/>
          <w:szCs w:val="32"/>
        </w:rPr>
        <w:t>罚款限于接到本决定书之日起十五日内</w:t>
      </w:r>
      <w:r>
        <w:rPr>
          <w:rFonts w:ascii="仿宋_GB2312" w:eastAsia="仿宋_GB2312" w:hint="eastAsia"/>
          <w:sz w:val="32"/>
          <w:szCs w:val="32"/>
        </w:rPr>
        <w:t>到</w:t>
      </w:r>
      <w:r w:rsidRPr="00637512">
        <w:rPr>
          <w:rFonts w:ascii="仿宋_GB2312" w:eastAsia="仿宋_GB2312" w:hint="eastAsia"/>
          <w:sz w:val="32"/>
          <w:szCs w:val="32"/>
        </w:rPr>
        <w:t>我局劳动保障监察</w:t>
      </w:r>
      <w:r>
        <w:rPr>
          <w:rFonts w:ascii="仿宋_GB2312" w:eastAsia="仿宋_GB2312" w:hint="eastAsia"/>
          <w:sz w:val="32"/>
          <w:szCs w:val="32"/>
        </w:rPr>
        <w:t>大</w:t>
      </w:r>
      <w:r w:rsidRPr="00637512">
        <w:rPr>
          <w:rFonts w:ascii="仿宋_GB2312" w:eastAsia="仿宋_GB2312" w:hint="eastAsia"/>
          <w:sz w:val="32"/>
          <w:szCs w:val="32"/>
        </w:rPr>
        <w:t>队</w:t>
      </w:r>
      <w:r>
        <w:rPr>
          <w:rFonts w:ascii="仿宋_GB2312" w:eastAsia="仿宋_GB2312" w:hint="eastAsia"/>
          <w:sz w:val="32"/>
          <w:szCs w:val="32"/>
        </w:rPr>
        <w:t>办理缴纳罚款手续，</w:t>
      </w:r>
      <w:r w:rsidRPr="00637512">
        <w:rPr>
          <w:rFonts w:ascii="仿宋_GB2312" w:eastAsia="仿宋_GB2312" w:hint="eastAsia"/>
          <w:sz w:val="32"/>
          <w:szCs w:val="32"/>
        </w:rPr>
        <w:t>逾期不缴纳罚款的，我局将每日按罚款数额的</w:t>
      </w:r>
      <w:r w:rsidRPr="00637512">
        <w:rPr>
          <w:rFonts w:ascii="仿宋_GB2312" w:eastAsia="仿宋_GB2312"/>
          <w:sz w:val="32"/>
          <w:szCs w:val="32"/>
        </w:rPr>
        <w:t>3%</w:t>
      </w:r>
      <w:r w:rsidRPr="00637512">
        <w:rPr>
          <w:rFonts w:ascii="仿宋_GB2312" w:eastAsia="仿宋_GB2312" w:hint="eastAsia"/>
          <w:sz w:val="32"/>
          <w:szCs w:val="32"/>
        </w:rPr>
        <w:t>加处罚款。</w:t>
      </w:r>
    </w:p>
    <w:p w:rsidR="007D2E87" w:rsidRDefault="007D2E87" w:rsidP="00A7324F">
      <w:pPr>
        <w:spacing w:line="54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4E5423">
        <w:rPr>
          <w:rFonts w:ascii="仿宋_GB2312" w:eastAsia="仿宋_GB2312" w:hint="eastAsia"/>
          <w:sz w:val="32"/>
          <w:szCs w:val="32"/>
        </w:rPr>
        <w:t>如不服本行政处罚决定，可在收到本行政处罚决定书之日起</w:t>
      </w:r>
      <w:r w:rsidRPr="004E5423">
        <w:rPr>
          <w:rFonts w:ascii="仿宋_GB2312" w:eastAsia="仿宋_GB2312"/>
          <w:sz w:val="32"/>
          <w:szCs w:val="32"/>
        </w:rPr>
        <w:t>60</w:t>
      </w:r>
      <w:r w:rsidRPr="004E5423">
        <w:rPr>
          <w:rFonts w:ascii="仿宋_GB2312" w:eastAsia="仿宋_GB2312" w:hint="eastAsia"/>
          <w:sz w:val="32"/>
          <w:szCs w:val="32"/>
        </w:rPr>
        <w:t>日内向西安市</w:t>
      </w:r>
      <w:r>
        <w:rPr>
          <w:rFonts w:ascii="仿宋_GB2312" w:eastAsia="仿宋_GB2312" w:hint="eastAsia"/>
          <w:sz w:val="32"/>
          <w:szCs w:val="32"/>
        </w:rPr>
        <w:t>人力资源</w:t>
      </w:r>
      <w:r w:rsidRPr="004E5423">
        <w:rPr>
          <w:rFonts w:ascii="仿宋_GB2312" w:eastAsia="仿宋_GB2312" w:hint="eastAsia"/>
          <w:sz w:val="32"/>
          <w:szCs w:val="32"/>
        </w:rPr>
        <w:t>和社会保障局或西安市阎良区人民政府申请行政复议，也可在收到本行政处罚决定书之日起</w:t>
      </w:r>
      <w:r>
        <w:rPr>
          <w:rFonts w:ascii="仿宋_GB2312" w:eastAsia="仿宋_GB2312"/>
          <w:sz w:val="32"/>
          <w:szCs w:val="32"/>
        </w:rPr>
        <w:t>6</w:t>
      </w:r>
      <w:r w:rsidRPr="004E5423">
        <w:rPr>
          <w:rFonts w:ascii="仿宋_GB2312" w:eastAsia="仿宋_GB2312" w:hint="eastAsia"/>
          <w:sz w:val="32"/>
          <w:szCs w:val="32"/>
        </w:rPr>
        <w:t>个月内向西安市阎良区人民法院提起行政诉讼。逾期不申请行政复议也不提起行政诉讼，又不履行本行政处罚决定书的，我局将依法申请人民法院强制执行。</w:t>
      </w:r>
    </w:p>
    <w:p w:rsidR="007D2E87" w:rsidRPr="00993EEB" w:rsidRDefault="007D2E87" w:rsidP="00A7324F">
      <w:pPr>
        <w:spacing w:line="54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993EEB">
        <w:rPr>
          <w:rFonts w:ascii="仿宋_GB2312" w:eastAsia="仿宋_GB2312" w:hint="eastAsia"/>
          <w:sz w:val="32"/>
          <w:szCs w:val="32"/>
        </w:rPr>
        <w:t>我局地址：阎良区</w:t>
      </w:r>
      <w:r>
        <w:rPr>
          <w:rFonts w:ascii="仿宋_GB2312" w:eastAsia="仿宋_GB2312" w:hint="eastAsia"/>
          <w:sz w:val="32"/>
          <w:szCs w:val="32"/>
        </w:rPr>
        <w:t>前进路</w:t>
      </w:r>
      <w:r>
        <w:rPr>
          <w:rFonts w:ascii="仿宋_GB2312" w:eastAsia="仿宋_GB2312"/>
          <w:sz w:val="32"/>
          <w:szCs w:val="32"/>
        </w:rPr>
        <w:t>95</w:t>
      </w:r>
      <w:r w:rsidRPr="00993EEB">
        <w:rPr>
          <w:rFonts w:ascii="仿宋_GB2312" w:eastAsia="仿宋_GB2312" w:hint="eastAsia"/>
          <w:sz w:val="32"/>
          <w:szCs w:val="32"/>
        </w:rPr>
        <w:t>号</w:t>
      </w:r>
      <w:r w:rsidRPr="00993EEB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 w:rsidRPr="00993EEB">
        <w:rPr>
          <w:rFonts w:ascii="仿宋_GB2312" w:eastAsia="仿宋_GB2312" w:hint="eastAsia"/>
          <w:sz w:val="32"/>
          <w:szCs w:val="32"/>
        </w:rPr>
        <w:t>邮编：</w:t>
      </w:r>
      <w:r w:rsidRPr="00993EEB">
        <w:rPr>
          <w:rFonts w:ascii="仿宋_GB2312" w:eastAsia="仿宋_GB2312"/>
          <w:sz w:val="32"/>
          <w:szCs w:val="32"/>
        </w:rPr>
        <w:t>710089</w:t>
      </w:r>
    </w:p>
    <w:p w:rsidR="007D2E87" w:rsidRDefault="007D2E87" w:rsidP="00A7324F">
      <w:pPr>
        <w:spacing w:line="540" w:lineRule="exact"/>
        <w:ind w:firstLineChars="134" w:firstLine="31680"/>
        <w:jc w:val="left"/>
        <w:rPr>
          <w:rFonts w:ascii="仿宋_GB2312" w:eastAsia="仿宋_GB2312"/>
          <w:sz w:val="32"/>
          <w:szCs w:val="32"/>
        </w:rPr>
      </w:pPr>
      <w:r w:rsidRPr="00E665A5">
        <w:rPr>
          <w:rFonts w:ascii="仿宋_GB2312" w:eastAsia="仿宋_GB2312" w:hint="eastAsia"/>
          <w:spacing w:val="80"/>
          <w:kern w:val="0"/>
          <w:sz w:val="32"/>
          <w:szCs w:val="32"/>
          <w:fitText w:val="1280" w:id="-1697895421"/>
        </w:rPr>
        <w:t>监察</w:t>
      </w:r>
      <w:r w:rsidRPr="00E665A5">
        <w:rPr>
          <w:rFonts w:ascii="仿宋_GB2312" w:eastAsia="仿宋_GB2312" w:hint="eastAsia"/>
          <w:kern w:val="0"/>
          <w:sz w:val="32"/>
          <w:szCs w:val="32"/>
          <w:fitText w:val="1280" w:id="-1697895421"/>
        </w:rPr>
        <w:t>员</w:t>
      </w:r>
      <w:r>
        <w:rPr>
          <w:rFonts w:ascii="仿宋_GB2312" w:eastAsia="仿宋_GB2312" w:hint="eastAsia"/>
          <w:kern w:val="0"/>
          <w:sz w:val="32"/>
          <w:szCs w:val="32"/>
        </w:rPr>
        <w:t>：井一名</w:t>
      </w:r>
      <w:r>
        <w:rPr>
          <w:rFonts w:ascii="仿宋_GB2312" w:eastAsia="仿宋_GB2312"/>
          <w:kern w:val="0"/>
          <w:sz w:val="32"/>
          <w:szCs w:val="32"/>
        </w:rPr>
        <w:t xml:space="preserve">   </w:t>
      </w:r>
      <w:r>
        <w:rPr>
          <w:rFonts w:ascii="仿宋_GB2312" w:eastAsia="仿宋_GB2312" w:hint="eastAsia"/>
          <w:kern w:val="0"/>
          <w:sz w:val="32"/>
          <w:szCs w:val="32"/>
        </w:rPr>
        <w:t>董疆波</w:t>
      </w:r>
      <w:r>
        <w:rPr>
          <w:rFonts w:ascii="仿宋_GB2312" w:eastAsia="仿宋_GB2312"/>
          <w:sz w:val="32"/>
          <w:szCs w:val="32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电话：</w:t>
      </w:r>
      <w:r>
        <w:rPr>
          <w:rFonts w:ascii="仿宋_GB2312" w:eastAsia="仿宋_GB2312"/>
          <w:sz w:val="32"/>
          <w:szCs w:val="32"/>
        </w:rPr>
        <w:t xml:space="preserve">86876606  </w:t>
      </w:r>
    </w:p>
    <w:p w:rsidR="007D2E87" w:rsidRDefault="007D2E87" w:rsidP="00A7324F">
      <w:pPr>
        <w:spacing w:line="560" w:lineRule="exact"/>
        <w:ind w:firstLineChars="1895" w:firstLine="31680"/>
        <w:jc w:val="left"/>
        <w:rPr>
          <w:rFonts w:ascii="仿宋_GB2312" w:eastAsia="仿宋_GB2312"/>
          <w:sz w:val="32"/>
          <w:szCs w:val="32"/>
        </w:rPr>
      </w:pPr>
    </w:p>
    <w:p w:rsidR="007D2E87" w:rsidRDefault="007D2E87" w:rsidP="00A7324F">
      <w:pPr>
        <w:spacing w:line="560" w:lineRule="exact"/>
        <w:ind w:firstLineChars="1895" w:firstLine="31680"/>
        <w:jc w:val="left"/>
        <w:rPr>
          <w:rFonts w:ascii="仿宋_GB2312" w:eastAsia="仿宋_GB2312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5"/>
          <w:attr w:name="Year" w:val="2021"/>
        </w:smartTagPr>
        <w:r>
          <w:rPr>
            <w:rFonts w:ascii="仿宋_GB2312" w:eastAsia="仿宋_GB2312"/>
            <w:sz w:val="32"/>
            <w:szCs w:val="32"/>
          </w:rPr>
          <w:t>2021</w:t>
        </w:r>
        <w:r>
          <w:rPr>
            <w:rFonts w:ascii="仿宋_GB2312" w:eastAsia="仿宋_GB2312" w:hint="eastAsia"/>
            <w:sz w:val="32"/>
            <w:szCs w:val="32"/>
          </w:rPr>
          <w:t>年</w:t>
        </w:r>
        <w:r>
          <w:rPr>
            <w:rFonts w:ascii="仿宋_GB2312" w:eastAsia="仿宋_GB2312"/>
            <w:sz w:val="32"/>
            <w:szCs w:val="32"/>
          </w:rPr>
          <w:t>5</w:t>
        </w:r>
        <w:r>
          <w:rPr>
            <w:rFonts w:ascii="仿宋_GB2312" w:eastAsia="仿宋_GB2312" w:hint="eastAsia"/>
            <w:sz w:val="32"/>
            <w:szCs w:val="32"/>
          </w:rPr>
          <w:t>月</w:t>
        </w:r>
        <w:r>
          <w:rPr>
            <w:rFonts w:ascii="仿宋_GB2312" w:eastAsia="仿宋_GB2312"/>
            <w:sz w:val="32"/>
            <w:szCs w:val="32"/>
          </w:rPr>
          <w:t>18</w:t>
        </w:r>
        <w:r>
          <w:rPr>
            <w:rFonts w:ascii="仿宋_GB2312" w:eastAsia="仿宋_GB2312" w:hint="eastAsia"/>
            <w:sz w:val="32"/>
            <w:szCs w:val="32"/>
          </w:rPr>
          <w:t>日</w:t>
        </w:r>
      </w:smartTag>
    </w:p>
    <w:p w:rsidR="007D2E87" w:rsidRDefault="007D2E87" w:rsidP="00A7324F">
      <w:pPr>
        <w:spacing w:line="560" w:lineRule="exact"/>
        <w:ind w:firstLineChars="1895" w:firstLine="31680"/>
        <w:jc w:val="left"/>
        <w:rPr>
          <w:rFonts w:ascii="仿宋_GB2312" w:eastAsia="仿宋_GB2312"/>
          <w:sz w:val="32"/>
          <w:szCs w:val="32"/>
        </w:rPr>
      </w:pPr>
    </w:p>
    <w:p w:rsidR="007D2E87" w:rsidRDefault="007D2E87" w:rsidP="00E665A5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7D2E87" w:rsidRDefault="007D2E87" w:rsidP="00E665A5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7D2E87" w:rsidRDefault="007D2E87" w:rsidP="00E665A5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7D2E87" w:rsidRDefault="007D2E87" w:rsidP="00E665A5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7D2E87" w:rsidRDefault="007D2E87" w:rsidP="00E665A5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7D2E87" w:rsidRDefault="007D2E87" w:rsidP="00D24D0A">
      <w:pPr>
        <w:spacing w:line="480" w:lineRule="exact"/>
        <w:ind w:firstLineChars="1895" w:firstLine="31680"/>
        <w:jc w:val="left"/>
        <w:rPr>
          <w:rFonts w:ascii="仿宋_GB2312" w:eastAsia="仿宋_GB2312"/>
          <w:sz w:val="32"/>
          <w:szCs w:val="32"/>
        </w:rPr>
      </w:pPr>
    </w:p>
    <w:sectPr w:rsidR="007D2E87" w:rsidSect="00637512">
      <w:headerReference w:type="default" r:id="rId7"/>
      <w:pgSz w:w="11906" w:h="16838"/>
      <w:pgMar w:top="1134" w:right="1418" w:bottom="1134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E87" w:rsidRDefault="007D2E87">
      <w:r>
        <w:separator/>
      </w:r>
    </w:p>
  </w:endnote>
  <w:endnote w:type="continuationSeparator" w:id="0">
    <w:p w:rsidR="007D2E87" w:rsidRDefault="007D2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E87" w:rsidRDefault="007D2E87">
      <w:r>
        <w:separator/>
      </w:r>
    </w:p>
  </w:footnote>
  <w:footnote w:type="continuationSeparator" w:id="0">
    <w:p w:rsidR="007D2E87" w:rsidRDefault="007D2E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E87" w:rsidRDefault="007D2E87" w:rsidP="00F816FF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A628B"/>
    <w:multiLevelType w:val="hybridMultilevel"/>
    <w:tmpl w:val="D0780E04"/>
    <w:lvl w:ilvl="0" w:tplc="6E38C44A">
      <w:start w:val="2014"/>
      <w:numFmt w:val="decimal"/>
      <w:lvlText w:val="%1年"/>
      <w:lvlJc w:val="left"/>
      <w:pPr>
        <w:tabs>
          <w:tab w:val="num" w:pos="6490"/>
        </w:tabs>
        <w:ind w:left="6490" w:hanging="105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6280"/>
        </w:tabs>
        <w:ind w:left="62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6700"/>
        </w:tabs>
        <w:ind w:left="67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7120"/>
        </w:tabs>
        <w:ind w:left="71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7540"/>
        </w:tabs>
        <w:ind w:left="75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960"/>
        </w:tabs>
        <w:ind w:left="79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8380"/>
        </w:tabs>
        <w:ind w:left="83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8800"/>
        </w:tabs>
        <w:ind w:left="88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9220"/>
        </w:tabs>
        <w:ind w:left="9220" w:hanging="420"/>
      </w:pPr>
      <w:rPr>
        <w:rFonts w:cs="Times New Roman"/>
      </w:rPr>
    </w:lvl>
  </w:abstractNum>
  <w:abstractNum w:abstractNumId="1">
    <w:nsid w:val="41D4132C"/>
    <w:multiLevelType w:val="hybridMultilevel"/>
    <w:tmpl w:val="616265D2"/>
    <w:lvl w:ilvl="0" w:tplc="6C8E1126">
      <w:start w:val="2014"/>
      <w:numFmt w:val="decimal"/>
      <w:lvlText w:val="%1年"/>
      <w:lvlJc w:val="left"/>
      <w:pPr>
        <w:tabs>
          <w:tab w:val="num" w:pos="6752"/>
        </w:tabs>
        <w:ind w:left="6752" w:hanging="13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800"/>
        </w:tabs>
        <w:ind w:left="58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6220"/>
        </w:tabs>
        <w:ind w:left="62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6640"/>
        </w:tabs>
        <w:ind w:left="66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7060"/>
        </w:tabs>
        <w:ind w:left="70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480"/>
        </w:tabs>
        <w:ind w:left="74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900"/>
        </w:tabs>
        <w:ind w:left="79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8320"/>
        </w:tabs>
        <w:ind w:left="83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740"/>
        </w:tabs>
        <w:ind w:left="8740" w:hanging="420"/>
      </w:pPr>
      <w:rPr>
        <w:rFonts w:cs="Times New Roman"/>
      </w:rPr>
    </w:lvl>
  </w:abstractNum>
  <w:abstractNum w:abstractNumId="2">
    <w:nsid w:val="554A50CD"/>
    <w:multiLevelType w:val="hybridMultilevel"/>
    <w:tmpl w:val="D4125208"/>
    <w:lvl w:ilvl="0" w:tplc="AF1C5906">
      <w:start w:val="2013"/>
      <w:numFmt w:val="decimal"/>
      <w:lvlText w:val="%1年"/>
      <w:lvlJc w:val="left"/>
      <w:pPr>
        <w:tabs>
          <w:tab w:val="num" w:pos="6805"/>
        </w:tabs>
        <w:ind w:left="6805" w:hanging="13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6280"/>
        </w:tabs>
        <w:ind w:left="62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6700"/>
        </w:tabs>
        <w:ind w:left="67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7120"/>
        </w:tabs>
        <w:ind w:left="71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7540"/>
        </w:tabs>
        <w:ind w:left="75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960"/>
        </w:tabs>
        <w:ind w:left="79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8380"/>
        </w:tabs>
        <w:ind w:left="83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8800"/>
        </w:tabs>
        <w:ind w:left="88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9220"/>
        </w:tabs>
        <w:ind w:left="9220" w:hanging="420"/>
      </w:pPr>
      <w:rPr>
        <w:rFonts w:cs="Times New Roman"/>
      </w:rPr>
    </w:lvl>
  </w:abstractNum>
  <w:abstractNum w:abstractNumId="3">
    <w:nsid w:val="79BF6387"/>
    <w:multiLevelType w:val="hybridMultilevel"/>
    <w:tmpl w:val="522A7BD6"/>
    <w:lvl w:ilvl="0" w:tplc="3E18AA28">
      <w:start w:val="2014"/>
      <w:numFmt w:val="decimal"/>
      <w:lvlText w:val="%1"/>
      <w:lvlJc w:val="left"/>
      <w:pPr>
        <w:tabs>
          <w:tab w:val="num" w:pos="5605"/>
        </w:tabs>
        <w:ind w:left="5605" w:hanging="64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800"/>
        </w:tabs>
        <w:ind w:left="58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6220"/>
        </w:tabs>
        <w:ind w:left="62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6640"/>
        </w:tabs>
        <w:ind w:left="66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7060"/>
        </w:tabs>
        <w:ind w:left="70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480"/>
        </w:tabs>
        <w:ind w:left="74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900"/>
        </w:tabs>
        <w:ind w:left="79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8320"/>
        </w:tabs>
        <w:ind w:left="83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740"/>
        </w:tabs>
        <w:ind w:left="874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42E7"/>
    <w:rsid w:val="0000039D"/>
    <w:rsid w:val="0000686A"/>
    <w:rsid w:val="00012088"/>
    <w:rsid w:val="000120D4"/>
    <w:rsid w:val="00015616"/>
    <w:rsid w:val="00021CEE"/>
    <w:rsid w:val="00023957"/>
    <w:rsid w:val="00027290"/>
    <w:rsid w:val="0003030A"/>
    <w:rsid w:val="0003799A"/>
    <w:rsid w:val="00052059"/>
    <w:rsid w:val="000557C6"/>
    <w:rsid w:val="00057245"/>
    <w:rsid w:val="000719E0"/>
    <w:rsid w:val="00074195"/>
    <w:rsid w:val="00074238"/>
    <w:rsid w:val="00077F38"/>
    <w:rsid w:val="00085E4A"/>
    <w:rsid w:val="00093B20"/>
    <w:rsid w:val="00094B28"/>
    <w:rsid w:val="00096190"/>
    <w:rsid w:val="000A0241"/>
    <w:rsid w:val="000A0D29"/>
    <w:rsid w:val="000A0EF2"/>
    <w:rsid w:val="000B0691"/>
    <w:rsid w:val="000B164A"/>
    <w:rsid w:val="000B1A9E"/>
    <w:rsid w:val="000B388E"/>
    <w:rsid w:val="000B6B08"/>
    <w:rsid w:val="000B7C0C"/>
    <w:rsid w:val="000C03E0"/>
    <w:rsid w:val="000C1463"/>
    <w:rsid w:val="000C31F2"/>
    <w:rsid w:val="000C691B"/>
    <w:rsid w:val="000D0B7C"/>
    <w:rsid w:val="000D3455"/>
    <w:rsid w:val="000E282B"/>
    <w:rsid w:val="000E587E"/>
    <w:rsid w:val="000F483E"/>
    <w:rsid w:val="001000A2"/>
    <w:rsid w:val="00101CCD"/>
    <w:rsid w:val="00105402"/>
    <w:rsid w:val="00105E83"/>
    <w:rsid w:val="0010608B"/>
    <w:rsid w:val="00121774"/>
    <w:rsid w:val="00123768"/>
    <w:rsid w:val="00124D82"/>
    <w:rsid w:val="00125B91"/>
    <w:rsid w:val="00127416"/>
    <w:rsid w:val="0013007D"/>
    <w:rsid w:val="00132BEC"/>
    <w:rsid w:val="001347C7"/>
    <w:rsid w:val="00135EC8"/>
    <w:rsid w:val="00150478"/>
    <w:rsid w:val="00152C55"/>
    <w:rsid w:val="001540AB"/>
    <w:rsid w:val="0016000C"/>
    <w:rsid w:val="00166A45"/>
    <w:rsid w:val="001716CD"/>
    <w:rsid w:val="00174586"/>
    <w:rsid w:val="001851FD"/>
    <w:rsid w:val="001963EA"/>
    <w:rsid w:val="001B24E4"/>
    <w:rsid w:val="001C2A17"/>
    <w:rsid w:val="001C47A5"/>
    <w:rsid w:val="001C6EBE"/>
    <w:rsid w:val="001D0900"/>
    <w:rsid w:val="001D162D"/>
    <w:rsid w:val="001D3336"/>
    <w:rsid w:val="001D49F3"/>
    <w:rsid w:val="001E0A01"/>
    <w:rsid w:val="001E5F4A"/>
    <w:rsid w:val="001F1607"/>
    <w:rsid w:val="001F407F"/>
    <w:rsid w:val="001F546D"/>
    <w:rsid w:val="001F5CD9"/>
    <w:rsid w:val="001F78C5"/>
    <w:rsid w:val="002002FC"/>
    <w:rsid w:val="00202A19"/>
    <w:rsid w:val="00206DB0"/>
    <w:rsid w:val="00213254"/>
    <w:rsid w:val="00215206"/>
    <w:rsid w:val="0022337A"/>
    <w:rsid w:val="0022654A"/>
    <w:rsid w:val="00231334"/>
    <w:rsid w:val="002338C2"/>
    <w:rsid w:val="002359C4"/>
    <w:rsid w:val="00243827"/>
    <w:rsid w:val="00247B70"/>
    <w:rsid w:val="002513CE"/>
    <w:rsid w:val="00257690"/>
    <w:rsid w:val="00263D62"/>
    <w:rsid w:val="0026782F"/>
    <w:rsid w:val="00271320"/>
    <w:rsid w:val="0027211C"/>
    <w:rsid w:val="00273178"/>
    <w:rsid w:val="00274C87"/>
    <w:rsid w:val="00277D49"/>
    <w:rsid w:val="00283135"/>
    <w:rsid w:val="0028576E"/>
    <w:rsid w:val="002964E7"/>
    <w:rsid w:val="002A0B3F"/>
    <w:rsid w:val="002A607A"/>
    <w:rsid w:val="002A68FD"/>
    <w:rsid w:val="002A6ADB"/>
    <w:rsid w:val="002B0E29"/>
    <w:rsid w:val="002B51E0"/>
    <w:rsid w:val="002C2E5E"/>
    <w:rsid w:val="002C375C"/>
    <w:rsid w:val="002D3858"/>
    <w:rsid w:val="002D3ADE"/>
    <w:rsid w:val="002D6AF0"/>
    <w:rsid w:val="002E3C11"/>
    <w:rsid w:val="002E5D8D"/>
    <w:rsid w:val="002F0230"/>
    <w:rsid w:val="002F2323"/>
    <w:rsid w:val="002F51E7"/>
    <w:rsid w:val="00300871"/>
    <w:rsid w:val="00302750"/>
    <w:rsid w:val="00311620"/>
    <w:rsid w:val="00316EDD"/>
    <w:rsid w:val="0031736B"/>
    <w:rsid w:val="00321C14"/>
    <w:rsid w:val="00323215"/>
    <w:rsid w:val="003258E3"/>
    <w:rsid w:val="00330AE4"/>
    <w:rsid w:val="00335551"/>
    <w:rsid w:val="0033775A"/>
    <w:rsid w:val="003402F8"/>
    <w:rsid w:val="00350931"/>
    <w:rsid w:val="00356B65"/>
    <w:rsid w:val="00357F12"/>
    <w:rsid w:val="00360083"/>
    <w:rsid w:val="00360419"/>
    <w:rsid w:val="00361262"/>
    <w:rsid w:val="00364542"/>
    <w:rsid w:val="00380C6F"/>
    <w:rsid w:val="003858F5"/>
    <w:rsid w:val="00386E63"/>
    <w:rsid w:val="00395C37"/>
    <w:rsid w:val="003A4675"/>
    <w:rsid w:val="003B0992"/>
    <w:rsid w:val="003B3284"/>
    <w:rsid w:val="003C1E2B"/>
    <w:rsid w:val="003C31CC"/>
    <w:rsid w:val="003C74B8"/>
    <w:rsid w:val="003C7752"/>
    <w:rsid w:val="003D7320"/>
    <w:rsid w:val="003E3BD6"/>
    <w:rsid w:val="003E5373"/>
    <w:rsid w:val="003E7FF4"/>
    <w:rsid w:val="003F395F"/>
    <w:rsid w:val="003F3D0F"/>
    <w:rsid w:val="004023B4"/>
    <w:rsid w:val="00402760"/>
    <w:rsid w:val="00402BC8"/>
    <w:rsid w:val="0040694E"/>
    <w:rsid w:val="00407E37"/>
    <w:rsid w:val="00412ED1"/>
    <w:rsid w:val="0041756E"/>
    <w:rsid w:val="00420995"/>
    <w:rsid w:val="004248FD"/>
    <w:rsid w:val="0042684D"/>
    <w:rsid w:val="0043191B"/>
    <w:rsid w:val="0044097F"/>
    <w:rsid w:val="0044465C"/>
    <w:rsid w:val="00453DC3"/>
    <w:rsid w:val="00454DDF"/>
    <w:rsid w:val="00460594"/>
    <w:rsid w:val="00461157"/>
    <w:rsid w:val="00461A93"/>
    <w:rsid w:val="00466D4A"/>
    <w:rsid w:val="004757B0"/>
    <w:rsid w:val="00477238"/>
    <w:rsid w:val="0048275E"/>
    <w:rsid w:val="00483A89"/>
    <w:rsid w:val="00483EEA"/>
    <w:rsid w:val="00484CCB"/>
    <w:rsid w:val="004856C4"/>
    <w:rsid w:val="004922EF"/>
    <w:rsid w:val="004A16F8"/>
    <w:rsid w:val="004A1C28"/>
    <w:rsid w:val="004A242E"/>
    <w:rsid w:val="004A40CC"/>
    <w:rsid w:val="004B2345"/>
    <w:rsid w:val="004B3A2C"/>
    <w:rsid w:val="004B4366"/>
    <w:rsid w:val="004B6CC3"/>
    <w:rsid w:val="004C347B"/>
    <w:rsid w:val="004C6F8B"/>
    <w:rsid w:val="004D4579"/>
    <w:rsid w:val="004D4694"/>
    <w:rsid w:val="004D55CE"/>
    <w:rsid w:val="004E13C4"/>
    <w:rsid w:val="004E31F1"/>
    <w:rsid w:val="004E3FC4"/>
    <w:rsid w:val="004E5423"/>
    <w:rsid w:val="004E7118"/>
    <w:rsid w:val="004F2B7C"/>
    <w:rsid w:val="004F2D51"/>
    <w:rsid w:val="00506641"/>
    <w:rsid w:val="005073C6"/>
    <w:rsid w:val="00512E3E"/>
    <w:rsid w:val="00512F95"/>
    <w:rsid w:val="00513C1D"/>
    <w:rsid w:val="00523122"/>
    <w:rsid w:val="00525392"/>
    <w:rsid w:val="00526E74"/>
    <w:rsid w:val="0053571D"/>
    <w:rsid w:val="005420C0"/>
    <w:rsid w:val="005505F1"/>
    <w:rsid w:val="005513D7"/>
    <w:rsid w:val="00551CF5"/>
    <w:rsid w:val="00553212"/>
    <w:rsid w:val="00564121"/>
    <w:rsid w:val="00570321"/>
    <w:rsid w:val="005718E6"/>
    <w:rsid w:val="00572727"/>
    <w:rsid w:val="005763D6"/>
    <w:rsid w:val="00582C37"/>
    <w:rsid w:val="0058588E"/>
    <w:rsid w:val="005860EF"/>
    <w:rsid w:val="005863A7"/>
    <w:rsid w:val="005871D9"/>
    <w:rsid w:val="00592F5E"/>
    <w:rsid w:val="005951F6"/>
    <w:rsid w:val="00595FDA"/>
    <w:rsid w:val="005962B7"/>
    <w:rsid w:val="00597AD4"/>
    <w:rsid w:val="005A08A2"/>
    <w:rsid w:val="005B1D82"/>
    <w:rsid w:val="005B2A5A"/>
    <w:rsid w:val="005B32AA"/>
    <w:rsid w:val="005B3322"/>
    <w:rsid w:val="005B3850"/>
    <w:rsid w:val="005B6F3D"/>
    <w:rsid w:val="005C04CC"/>
    <w:rsid w:val="005C0B53"/>
    <w:rsid w:val="005C1C5B"/>
    <w:rsid w:val="005C386E"/>
    <w:rsid w:val="005C71B6"/>
    <w:rsid w:val="005C7830"/>
    <w:rsid w:val="005D2F51"/>
    <w:rsid w:val="005E526E"/>
    <w:rsid w:val="005E5B7E"/>
    <w:rsid w:val="005E644A"/>
    <w:rsid w:val="00600F0F"/>
    <w:rsid w:val="00604D0C"/>
    <w:rsid w:val="00605AC0"/>
    <w:rsid w:val="0060726C"/>
    <w:rsid w:val="00621747"/>
    <w:rsid w:val="0062626D"/>
    <w:rsid w:val="00627E34"/>
    <w:rsid w:val="00633AAE"/>
    <w:rsid w:val="00633AD6"/>
    <w:rsid w:val="00634770"/>
    <w:rsid w:val="00637512"/>
    <w:rsid w:val="0064010C"/>
    <w:rsid w:val="00644FA5"/>
    <w:rsid w:val="0065571E"/>
    <w:rsid w:val="0067257B"/>
    <w:rsid w:val="00674EFD"/>
    <w:rsid w:val="00680996"/>
    <w:rsid w:val="00680F2E"/>
    <w:rsid w:val="00681C00"/>
    <w:rsid w:val="00683DF3"/>
    <w:rsid w:val="006845A2"/>
    <w:rsid w:val="0069735F"/>
    <w:rsid w:val="006A27AD"/>
    <w:rsid w:val="006B018F"/>
    <w:rsid w:val="006B6045"/>
    <w:rsid w:val="006B6CB6"/>
    <w:rsid w:val="006C50A0"/>
    <w:rsid w:val="006C6888"/>
    <w:rsid w:val="006C7EFA"/>
    <w:rsid w:val="006D26BA"/>
    <w:rsid w:val="006E151D"/>
    <w:rsid w:val="006F3ECF"/>
    <w:rsid w:val="006F4733"/>
    <w:rsid w:val="006F4D45"/>
    <w:rsid w:val="006F69EE"/>
    <w:rsid w:val="00705198"/>
    <w:rsid w:val="007054EC"/>
    <w:rsid w:val="0070653D"/>
    <w:rsid w:val="00712032"/>
    <w:rsid w:val="00712459"/>
    <w:rsid w:val="00712681"/>
    <w:rsid w:val="0072334C"/>
    <w:rsid w:val="007241F4"/>
    <w:rsid w:val="007259E9"/>
    <w:rsid w:val="00730C54"/>
    <w:rsid w:val="0073118B"/>
    <w:rsid w:val="0073467B"/>
    <w:rsid w:val="007363F0"/>
    <w:rsid w:val="00752262"/>
    <w:rsid w:val="00761D14"/>
    <w:rsid w:val="00771108"/>
    <w:rsid w:val="00773388"/>
    <w:rsid w:val="007859E5"/>
    <w:rsid w:val="00787F54"/>
    <w:rsid w:val="007941B8"/>
    <w:rsid w:val="00794851"/>
    <w:rsid w:val="00795AEA"/>
    <w:rsid w:val="007962AA"/>
    <w:rsid w:val="007A03D2"/>
    <w:rsid w:val="007A7B00"/>
    <w:rsid w:val="007B1E45"/>
    <w:rsid w:val="007C11EF"/>
    <w:rsid w:val="007C4D9A"/>
    <w:rsid w:val="007C57CA"/>
    <w:rsid w:val="007D2E87"/>
    <w:rsid w:val="007D4AA4"/>
    <w:rsid w:val="007F4E9B"/>
    <w:rsid w:val="007F5CAD"/>
    <w:rsid w:val="007F754E"/>
    <w:rsid w:val="008037E3"/>
    <w:rsid w:val="008071FF"/>
    <w:rsid w:val="00810608"/>
    <w:rsid w:val="00811746"/>
    <w:rsid w:val="008140DF"/>
    <w:rsid w:val="00817E75"/>
    <w:rsid w:val="008236CD"/>
    <w:rsid w:val="008260EA"/>
    <w:rsid w:val="00827D83"/>
    <w:rsid w:val="008320FC"/>
    <w:rsid w:val="008345CD"/>
    <w:rsid w:val="008347EC"/>
    <w:rsid w:val="008452DA"/>
    <w:rsid w:val="00875E13"/>
    <w:rsid w:val="008761C2"/>
    <w:rsid w:val="0087688E"/>
    <w:rsid w:val="0087754D"/>
    <w:rsid w:val="00877993"/>
    <w:rsid w:val="00883C7B"/>
    <w:rsid w:val="00892242"/>
    <w:rsid w:val="00892F45"/>
    <w:rsid w:val="00894A2C"/>
    <w:rsid w:val="008A5C0A"/>
    <w:rsid w:val="008A6FC2"/>
    <w:rsid w:val="008B2207"/>
    <w:rsid w:val="008B34D9"/>
    <w:rsid w:val="008B3F5B"/>
    <w:rsid w:val="008B4DFB"/>
    <w:rsid w:val="008B79FA"/>
    <w:rsid w:val="008C07FB"/>
    <w:rsid w:val="008C37DB"/>
    <w:rsid w:val="008C6834"/>
    <w:rsid w:val="008D32AA"/>
    <w:rsid w:val="008E1044"/>
    <w:rsid w:val="008E76A1"/>
    <w:rsid w:val="008F283A"/>
    <w:rsid w:val="009030B6"/>
    <w:rsid w:val="0091489A"/>
    <w:rsid w:val="00915426"/>
    <w:rsid w:val="00922B2F"/>
    <w:rsid w:val="00922EDC"/>
    <w:rsid w:val="00923072"/>
    <w:rsid w:val="009253F3"/>
    <w:rsid w:val="009311EF"/>
    <w:rsid w:val="009414BB"/>
    <w:rsid w:val="00954E84"/>
    <w:rsid w:val="0095691F"/>
    <w:rsid w:val="009605B5"/>
    <w:rsid w:val="009612D5"/>
    <w:rsid w:val="00965257"/>
    <w:rsid w:val="009736D3"/>
    <w:rsid w:val="00974BD5"/>
    <w:rsid w:val="00981488"/>
    <w:rsid w:val="00982736"/>
    <w:rsid w:val="00983E0F"/>
    <w:rsid w:val="009858A5"/>
    <w:rsid w:val="00993EEB"/>
    <w:rsid w:val="009941E7"/>
    <w:rsid w:val="00996BEA"/>
    <w:rsid w:val="009A2AE1"/>
    <w:rsid w:val="009A5AA8"/>
    <w:rsid w:val="009B7932"/>
    <w:rsid w:val="009C5B0E"/>
    <w:rsid w:val="009C6AA2"/>
    <w:rsid w:val="009D2A2E"/>
    <w:rsid w:val="009D6D98"/>
    <w:rsid w:val="009E0AB8"/>
    <w:rsid w:val="009E127A"/>
    <w:rsid w:val="009E29F5"/>
    <w:rsid w:val="009E73CB"/>
    <w:rsid w:val="009F1096"/>
    <w:rsid w:val="00A01E2C"/>
    <w:rsid w:val="00A05B9D"/>
    <w:rsid w:val="00A10340"/>
    <w:rsid w:val="00A14688"/>
    <w:rsid w:val="00A2383A"/>
    <w:rsid w:val="00A25675"/>
    <w:rsid w:val="00A274D2"/>
    <w:rsid w:val="00A33804"/>
    <w:rsid w:val="00A3639F"/>
    <w:rsid w:val="00A430D3"/>
    <w:rsid w:val="00A53B18"/>
    <w:rsid w:val="00A53C6B"/>
    <w:rsid w:val="00A634A2"/>
    <w:rsid w:val="00A639EF"/>
    <w:rsid w:val="00A63F8B"/>
    <w:rsid w:val="00A64363"/>
    <w:rsid w:val="00A65E06"/>
    <w:rsid w:val="00A7324F"/>
    <w:rsid w:val="00A80B53"/>
    <w:rsid w:val="00A86A7D"/>
    <w:rsid w:val="00A86ED2"/>
    <w:rsid w:val="00A8797D"/>
    <w:rsid w:val="00A953A2"/>
    <w:rsid w:val="00A95412"/>
    <w:rsid w:val="00A9657D"/>
    <w:rsid w:val="00A9690B"/>
    <w:rsid w:val="00A97A3A"/>
    <w:rsid w:val="00AA134D"/>
    <w:rsid w:val="00AB0BCF"/>
    <w:rsid w:val="00AB3CF7"/>
    <w:rsid w:val="00AB47EF"/>
    <w:rsid w:val="00AB722A"/>
    <w:rsid w:val="00AC112D"/>
    <w:rsid w:val="00AD06C5"/>
    <w:rsid w:val="00AD140B"/>
    <w:rsid w:val="00AD5714"/>
    <w:rsid w:val="00AE1B40"/>
    <w:rsid w:val="00AE3D2C"/>
    <w:rsid w:val="00AE4435"/>
    <w:rsid w:val="00AF0ACB"/>
    <w:rsid w:val="00AF2774"/>
    <w:rsid w:val="00AF7C06"/>
    <w:rsid w:val="00B00625"/>
    <w:rsid w:val="00B00937"/>
    <w:rsid w:val="00B0372D"/>
    <w:rsid w:val="00B04897"/>
    <w:rsid w:val="00B066CB"/>
    <w:rsid w:val="00B0773B"/>
    <w:rsid w:val="00B11124"/>
    <w:rsid w:val="00B11349"/>
    <w:rsid w:val="00B1228F"/>
    <w:rsid w:val="00B12976"/>
    <w:rsid w:val="00B1313E"/>
    <w:rsid w:val="00B14AFA"/>
    <w:rsid w:val="00B15B28"/>
    <w:rsid w:val="00B16F31"/>
    <w:rsid w:val="00B175F8"/>
    <w:rsid w:val="00B20778"/>
    <w:rsid w:val="00B27CA0"/>
    <w:rsid w:val="00B32E0A"/>
    <w:rsid w:val="00B42628"/>
    <w:rsid w:val="00B46B3D"/>
    <w:rsid w:val="00B542E7"/>
    <w:rsid w:val="00B54990"/>
    <w:rsid w:val="00B609F0"/>
    <w:rsid w:val="00B62AA5"/>
    <w:rsid w:val="00B65948"/>
    <w:rsid w:val="00B71A29"/>
    <w:rsid w:val="00B72C06"/>
    <w:rsid w:val="00B744E6"/>
    <w:rsid w:val="00B83B9D"/>
    <w:rsid w:val="00B90488"/>
    <w:rsid w:val="00B9537D"/>
    <w:rsid w:val="00B9758B"/>
    <w:rsid w:val="00BA2194"/>
    <w:rsid w:val="00BA3C62"/>
    <w:rsid w:val="00BA60B2"/>
    <w:rsid w:val="00BB2D4B"/>
    <w:rsid w:val="00BC65E7"/>
    <w:rsid w:val="00BD4E07"/>
    <w:rsid w:val="00BD5549"/>
    <w:rsid w:val="00BE4FC2"/>
    <w:rsid w:val="00BE6540"/>
    <w:rsid w:val="00BE7DAA"/>
    <w:rsid w:val="00BF1DC6"/>
    <w:rsid w:val="00BF3B30"/>
    <w:rsid w:val="00BF7E43"/>
    <w:rsid w:val="00C02F07"/>
    <w:rsid w:val="00C040F7"/>
    <w:rsid w:val="00C0505B"/>
    <w:rsid w:val="00C11A76"/>
    <w:rsid w:val="00C36375"/>
    <w:rsid w:val="00C36687"/>
    <w:rsid w:val="00C4320B"/>
    <w:rsid w:val="00C50AE3"/>
    <w:rsid w:val="00C52770"/>
    <w:rsid w:val="00C571B8"/>
    <w:rsid w:val="00C601F3"/>
    <w:rsid w:val="00C61359"/>
    <w:rsid w:val="00C6208B"/>
    <w:rsid w:val="00C6244E"/>
    <w:rsid w:val="00C63FEF"/>
    <w:rsid w:val="00C67F9B"/>
    <w:rsid w:val="00C7325E"/>
    <w:rsid w:val="00C7396A"/>
    <w:rsid w:val="00C762CC"/>
    <w:rsid w:val="00C80D50"/>
    <w:rsid w:val="00C83270"/>
    <w:rsid w:val="00C90FB3"/>
    <w:rsid w:val="00C979D2"/>
    <w:rsid w:val="00CB14A1"/>
    <w:rsid w:val="00CB2AC1"/>
    <w:rsid w:val="00CB6E55"/>
    <w:rsid w:val="00CB79F4"/>
    <w:rsid w:val="00CC0ABA"/>
    <w:rsid w:val="00CC67CA"/>
    <w:rsid w:val="00CD3C8D"/>
    <w:rsid w:val="00CD65A6"/>
    <w:rsid w:val="00CD6AC0"/>
    <w:rsid w:val="00CE1BFE"/>
    <w:rsid w:val="00CE5B63"/>
    <w:rsid w:val="00CF194C"/>
    <w:rsid w:val="00CF59D4"/>
    <w:rsid w:val="00D0188B"/>
    <w:rsid w:val="00D04E9D"/>
    <w:rsid w:val="00D05A18"/>
    <w:rsid w:val="00D124F1"/>
    <w:rsid w:val="00D17FF6"/>
    <w:rsid w:val="00D228B5"/>
    <w:rsid w:val="00D24D0A"/>
    <w:rsid w:val="00D25AC9"/>
    <w:rsid w:val="00D300FC"/>
    <w:rsid w:val="00D30516"/>
    <w:rsid w:val="00D37DEA"/>
    <w:rsid w:val="00D51EFB"/>
    <w:rsid w:val="00D539A9"/>
    <w:rsid w:val="00D57A3C"/>
    <w:rsid w:val="00D60D98"/>
    <w:rsid w:val="00D61AB2"/>
    <w:rsid w:val="00D62D87"/>
    <w:rsid w:val="00D75E9F"/>
    <w:rsid w:val="00D838BC"/>
    <w:rsid w:val="00D8556D"/>
    <w:rsid w:val="00D85A95"/>
    <w:rsid w:val="00D866B4"/>
    <w:rsid w:val="00D87584"/>
    <w:rsid w:val="00D907C9"/>
    <w:rsid w:val="00D912FB"/>
    <w:rsid w:val="00D94E29"/>
    <w:rsid w:val="00D979EE"/>
    <w:rsid w:val="00DA1070"/>
    <w:rsid w:val="00DB028B"/>
    <w:rsid w:val="00DB2D3C"/>
    <w:rsid w:val="00DB6B54"/>
    <w:rsid w:val="00DC2B74"/>
    <w:rsid w:val="00DC37D0"/>
    <w:rsid w:val="00DD178D"/>
    <w:rsid w:val="00DE03A3"/>
    <w:rsid w:val="00E01CBF"/>
    <w:rsid w:val="00E26489"/>
    <w:rsid w:val="00E32292"/>
    <w:rsid w:val="00E32DC6"/>
    <w:rsid w:val="00E3483E"/>
    <w:rsid w:val="00E41EA7"/>
    <w:rsid w:val="00E42E3E"/>
    <w:rsid w:val="00E473C0"/>
    <w:rsid w:val="00E506EB"/>
    <w:rsid w:val="00E63018"/>
    <w:rsid w:val="00E64F19"/>
    <w:rsid w:val="00E665A5"/>
    <w:rsid w:val="00E6756F"/>
    <w:rsid w:val="00E70AA5"/>
    <w:rsid w:val="00E73674"/>
    <w:rsid w:val="00E742A5"/>
    <w:rsid w:val="00E76BBA"/>
    <w:rsid w:val="00E80F85"/>
    <w:rsid w:val="00E82998"/>
    <w:rsid w:val="00E83281"/>
    <w:rsid w:val="00E83B8B"/>
    <w:rsid w:val="00E84EEE"/>
    <w:rsid w:val="00E86DC4"/>
    <w:rsid w:val="00E93F6B"/>
    <w:rsid w:val="00E952A8"/>
    <w:rsid w:val="00EA203A"/>
    <w:rsid w:val="00EA26CD"/>
    <w:rsid w:val="00EB5A6D"/>
    <w:rsid w:val="00EE1AD7"/>
    <w:rsid w:val="00EF27EA"/>
    <w:rsid w:val="00EF4820"/>
    <w:rsid w:val="00F01001"/>
    <w:rsid w:val="00F0646C"/>
    <w:rsid w:val="00F07E96"/>
    <w:rsid w:val="00F12120"/>
    <w:rsid w:val="00F123BE"/>
    <w:rsid w:val="00F2031E"/>
    <w:rsid w:val="00F207C6"/>
    <w:rsid w:val="00F2266D"/>
    <w:rsid w:val="00F24E68"/>
    <w:rsid w:val="00F27035"/>
    <w:rsid w:val="00F40A57"/>
    <w:rsid w:val="00F4106B"/>
    <w:rsid w:val="00F51230"/>
    <w:rsid w:val="00F5337E"/>
    <w:rsid w:val="00F56243"/>
    <w:rsid w:val="00F64C6A"/>
    <w:rsid w:val="00F67CF4"/>
    <w:rsid w:val="00F70960"/>
    <w:rsid w:val="00F71BFC"/>
    <w:rsid w:val="00F71EB3"/>
    <w:rsid w:val="00F73BBD"/>
    <w:rsid w:val="00F74864"/>
    <w:rsid w:val="00F76DF5"/>
    <w:rsid w:val="00F80BE7"/>
    <w:rsid w:val="00F816FF"/>
    <w:rsid w:val="00F856F1"/>
    <w:rsid w:val="00F85BFA"/>
    <w:rsid w:val="00F9567D"/>
    <w:rsid w:val="00FA15F7"/>
    <w:rsid w:val="00FB2E85"/>
    <w:rsid w:val="00FB3600"/>
    <w:rsid w:val="00FB7E3A"/>
    <w:rsid w:val="00FC0FBE"/>
    <w:rsid w:val="00FD1FF1"/>
    <w:rsid w:val="00FD20B0"/>
    <w:rsid w:val="00FD5CD5"/>
    <w:rsid w:val="00FF6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1D9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62D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62D87"/>
    <w:rPr>
      <w:rFonts w:cs="Times New Roman"/>
      <w:b/>
      <w:bCs/>
      <w:kern w:val="44"/>
      <w:sz w:val="44"/>
      <w:szCs w:val="44"/>
    </w:rPr>
  </w:style>
  <w:style w:type="paragraph" w:styleId="Date">
    <w:name w:val="Date"/>
    <w:basedOn w:val="Normal"/>
    <w:next w:val="Normal"/>
    <w:link w:val="DateChar"/>
    <w:uiPriority w:val="99"/>
    <w:rsid w:val="00CE5B6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Pr>
      <w:rFonts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4E3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E3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character" w:customStyle="1" w:styleId="nameboxcolor">
    <w:name w:val="nameboxcolor"/>
    <w:basedOn w:val="DefaultParagraphFont"/>
    <w:uiPriority w:val="99"/>
    <w:rsid w:val="005C04CC"/>
    <w:rPr>
      <w:rFonts w:cs="Times New Roman"/>
    </w:rPr>
  </w:style>
  <w:style w:type="paragraph" w:styleId="NormalWeb">
    <w:name w:val="Normal (Web)"/>
    <w:basedOn w:val="Normal"/>
    <w:uiPriority w:val="99"/>
    <w:rsid w:val="00D62D87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043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3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3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4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4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04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04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043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043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043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04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8043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043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804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4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04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04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04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04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04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043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8043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043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804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4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04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04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04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043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04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043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8043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043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106</Words>
  <Characters>605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西安市阎良区劳动和社会保障局</dc:title>
  <dc:subject/>
  <dc:creator>YlmF</dc:creator>
  <cp:keywords/>
  <dc:description/>
  <cp:lastModifiedBy>ldjc</cp:lastModifiedBy>
  <cp:revision>3</cp:revision>
  <cp:lastPrinted>2021-07-08T09:01:00Z</cp:lastPrinted>
  <dcterms:created xsi:type="dcterms:W3CDTF">2021-10-22T08:47:00Z</dcterms:created>
  <dcterms:modified xsi:type="dcterms:W3CDTF">2021-10-25T08:44:00Z</dcterms:modified>
</cp:coreProperties>
</file>